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328CF" w14:textId="0DFB4A53" w:rsidR="00D549AA" w:rsidRDefault="00D549AA" w:rsidP="00D549AA">
      <w:pPr>
        <w:jc w:val="right"/>
      </w:pPr>
      <w:r>
        <w:t>Καβάλα, 27/06/2022</w:t>
      </w:r>
    </w:p>
    <w:p w14:paraId="16491D72" w14:textId="72A733FC" w:rsidR="00D549AA" w:rsidRPr="005244C1" w:rsidRDefault="00D549AA" w:rsidP="005244C1">
      <w:pPr>
        <w:jc w:val="center"/>
        <w:rPr>
          <w:b/>
          <w:bCs/>
          <w:sz w:val="24"/>
          <w:szCs w:val="24"/>
        </w:rPr>
      </w:pPr>
      <w:r w:rsidRPr="005244C1">
        <w:rPr>
          <w:b/>
          <w:bCs/>
          <w:sz w:val="24"/>
          <w:szCs w:val="24"/>
        </w:rPr>
        <w:t>Ολοκληρώθηκε το πρώτο Βαρόμετρο Οικονομικής Συγκυρίας του Επιμελητηρίου Καβάλας</w:t>
      </w:r>
    </w:p>
    <w:p w14:paraId="5E80C882" w14:textId="2FD19D10" w:rsidR="008A3907" w:rsidRPr="00602105" w:rsidRDefault="008A3907" w:rsidP="008A3907">
      <w:pPr>
        <w:jc w:val="both"/>
      </w:pPr>
      <w:r>
        <w:t xml:space="preserve">Ολοκληρώθηκε το πρώτο Βαρόμετρο Οικονομικής Συγκυρίας </w:t>
      </w:r>
      <w:r w:rsidRPr="00602105">
        <w:t xml:space="preserve">του </w:t>
      </w:r>
      <w:r>
        <w:t>Επιμελητηρίου Καβάλας</w:t>
      </w:r>
      <w:r w:rsidRPr="00602105">
        <w:t>, που αφορά τις επιχειρήσεις - μέλη του και αποτελεί δίμηνη έρευνα, με ερωτήσεις επικαιρότητας και ερωτήσεις αναφορικά με την πορεία των επιχειρήσεων. Η έρευνα διεξήχθη σε δείγμα 3</w:t>
      </w:r>
      <w:r>
        <w:t>15</w:t>
      </w:r>
      <w:r w:rsidRPr="00602105">
        <w:t xml:space="preserve"> επιχειρήσεων το διάστημα </w:t>
      </w:r>
      <w:r>
        <w:t>Μαΐου-Ιουνίου</w:t>
      </w:r>
      <w:r w:rsidRPr="00602105">
        <w:t xml:space="preserve"> απ</w:t>
      </w:r>
      <w:r>
        <w:t>ό</w:t>
      </w:r>
      <w:r w:rsidRPr="00602105">
        <w:t xml:space="preserve"> την εταιρεία δημοσκοπήσεων </w:t>
      </w:r>
      <w:r w:rsidRPr="00602105">
        <w:rPr>
          <w:lang w:val="en-US"/>
        </w:rPr>
        <w:t>Interview</w:t>
      </w:r>
      <w:r w:rsidRPr="00602105">
        <w:t xml:space="preserve">, για λογαριασμό του </w:t>
      </w:r>
      <w:r>
        <w:t>Επιμελητηρίου Καβάλας</w:t>
      </w:r>
      <w:r w:rsidRPr="00602105">
        <w:t xml:space="preserve">. </w:t>
      </w:r>
    </w:p>
    <w:p w14:paraId="5AFE55AD" w14:textId="589F7075" w:rsidR="00602105" w:rsidRDefault="00EF0C33" w:rsidP="008A3907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15C765" wp14:editId="53941FDF">
            <wp:simplePos x="0" y="0"/>
            <wp:positionH relativeFrom="margin">
              <wp:align>center</wp:align>
            </wp:positionH>
            <wp:positionV relativeFrom="paragraph">
              <wp:posOffset>1098550</wp:posOffset>
            </wp:positionV>
            <wp:extent cx="372427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39" name="Shap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hape 39"/>
                    <pic:cNvPicPr/>
                  </pic:nvPicPr>
                  <pic:blipFill rotWithShape="1">
                    <a:blip r:embed="rId8"/>
                    <a:srcRect l="19430" r="14570" b="16257"/>
                    <a:stretch/>
                  </pic:blipFill>
                  <pic:spPr bwMode="auto">
                    <a:xfrm>
                      <a:off x="0" y="0"/>
                      <a:ext cx="37242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B5">
        <w:t>Σύμφωνα με τα αποτελέσματα, ι</w:t>
      </w:r>
      <w:r w:rsidR="00602105" w:rsidRPr="00602105">
        <w:t xml:space="preserve">κανοποιητική κρίνουν </w:t>
      </w:r>
      <w:r w:rsidR="008A3907">
        <w:t>5</w:t>
      </w:r>
      <w:r w:rsidR="00602105" w:rsidRPr="00602105">
        <w:t xml:space="preserve"> στους 10 </w:t>
      </w:r>
      <w:r w:rsidR="008A3907">
        <w:t>καβαλιώτες επιχειρηματίες</w:t>
      </w:r>
      <w:r w:rsidR="005244C1">
        <w:t>, που συμμετείχαν στην έρευνα,</w:t>
      </w:r>
      <w:r w:rsidR="00602105" w:rsidRPr="00602105">
        <w:t xml:space="preserve"> την κατάσταση της επιχείρησης  τους για το διάστημα </w:t>
      </w:r>
      <w:r w:rsidR="008A3907">
        <w:t>Μαΐου-Ιουνίου 2022</w:t>
      </w:r>
      <w:r w:rsidR="00602105" w:rsidRPr="00602105">
        <w:t>, ενώ για το επόμενο εξάμηνο 4 στους 10  εκτιμούν πως η επιχείρηση τους θα κινηθεί στα ίδια επίπεδα, την ώρα που, σχεδόν, αντίστοιχο ποσοστό διαβλέπει χειροτέρευση της πορείας της. Στην ερώτηση πως κρίνετε την κατάσταση της επιχείρηση σας το 5</w:t>
      </w:r>
      <w:r w:rsidR="00381FB5">
        <w:t>4</w:t>
      </w:r>
      <w:r w:rsidR="00602105" w:rsidRPr="00602105">
        <w:t xml:space="preserve">% δηλώνει πως είναι ικανοποιητική, το </w:t>
      </w:r>
      <w:r w:rsidR="00381FB5">
        <w:t>2</w:t>
      </w:r>
      <w:r w:rsidR="005244C1">
        <w:t>6</w:t>
      </w:r>
      <w:r w:rsidR="00602105" w:rsidRPr="00602105">
        <w:t xml:space="preserve">% κακή, ενώ το </w:t>
      </w:r>
      <w:r w:rsidR="005244C1">
        <w:t>20</w:t>
      </w:r>
      <w:r w:rsidR="00602105" w:rsidRPr="00602105">
        <w:t xml:space="preserve">% καλή. </w:t>
      </w:r>
    </w:p>
    <w:p w14:paraId="62D6F97E" w14:textId="77777777" w:rsidR="00EF0C33" w:rsidRDefault="00EF0C33" w:rsidP="008A3907">
      <w:pPr>
        <w:jc w:val="both"/>
      </w:pPr>
    </w:p>
    <w:p w14:paraId="473638BA" w14:textId="79125822" w:rsidR="00EF0C33" w:rsidRDefault="00EF0C33" w:rsidP="008A3907">
      <w:pPr>
        <w:jc w:val="both"/>
      </w:pPr>
    </w:p>
    <w:p w14:paraId="3E10F1C4" w14:textId="77777777" w:rsidR="00EF0C33" w:rsidRDefault="00EF0C33" w:rsidP="008A3907">
      <w:pPr>
        <w:jc w:val="both"/>
      </w:pPr>
    </w:p>
    <w:p w14:paraId="470788D8" w14:textId="2DEEB45F" w:rsidR="00EF0C33" w:rsidRDefault="00EF0C33" w:rsidP="008A3907">
      <w:pPr>
        <w:jc w:val="both"/>
      </w:pPr>
    </w:p>
    <w:p w14:paraId="7E587AA9" w14:textId="5431A7B8" w:rsidR="00EF0C33" w:rsidRDefault="00EF0C33" w:rsidP="008A3907">
      <w:pPr>
        <w:jc w:val="both"/>
      </w:pPr>
    </w:p>
    <w:p w14:paraId="31A14AB6" w14:textId="41D3BFF1" w:rsidR="00EF0C33" w:rsidRDefault="00EF0C33" w:rsidP="008A3907">
      <w:pPr>
        <w:jc w:val="both"/>
      </w:pPr>
    </w:p>
    <w:p w14:paraId="2F1F801E" w14:textId="47DC95DC" w:rsidR="00EF0C33" w:rsidRDefault="00EF0C33" w:rsidP="008A3907">
      <w:pPr>
        <w:jc w:val="both"/>
      </w:pPr>
    </w:p>
    <w:p w14:paraId="4121261B" w14:textId="13F2589F" w:rsidR="00EF0C33" w:rsidRDefault="00EF0C33" w:rsidP="008A3907">
      <w:pPr>
        <w:jc w:val="both"/>
      </w:pPr>
    </w:p>
    <w:p w14:paraId="168AA0C0" w14:textId="29A7212C" w:rsidR="00602105" w:rsidRDefault="00EF0C33" w:rsidP="008A3907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4F715B" wp14:editId="283C8D1D">
            <wp:simplePos x="0" y="0"/>
            <wp:positionH relativeFrom="margin">
              <wp:posOffset>1295400</wp:posOffset>
            </wp:positionH>
            <wp:positionV relativeFrom="paragraph">
              <wp:posOffset>568960</wp:posOffset>
            </wp:positionV>
            <wp:extent cx="3590925" cy="2501265"/>
            <wp:effectExtent l="0" t="0" r="9525" b="0"/>
            <wp:wrapTight wrapText="bothSides">
              <wp:wrapPolygon edited="0">
                <wp:start x="0" y="0"/>
                <wp:lineTo x="0" y="21386"/>
                <wp:lineTo x="21543" y="21386"/>
                <wp:lineTo x="215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105" w:rsidRPr="00602105">
        <w:t xml:space="preserve">Στασιμότητα, στα ίδια επίπεδα, βλέπει για το επόμενο εξάμηνο το </w:t>
      </w:r>
      <w:r w:rsidR="005244C1">
        <w:t>43</w:t>
      </w:r>
      <w:r w:rsidR="00602105" w:rsidRPr="00602105">
        <w:t xml:space="preserve">% των συμμετεχόντων επιχειρήσεων στην έρευνα,  το </w:t>
      </w:r>
      <w:r w:rsidR="00381FB5">
        <w:t>17</w:t>
      </w:r>
      <w:r w:rsidR="00602105" w:rsidRPr="00602105">
        <w:t xml:space="preserve">% πιστεύει πως η κατάσταση των επιχειρήσεων του θα χειροτερεύσει ενώ το </w:t>
      </w:r>
      <w:r w:rsidR="005244C1">
        <w:t>40</w:t>
      </w:r>
      <w:r w:rsidR="00602105" w:rsidRPr="00602105">
        <w:t xml:space="preserve">% πιστεύει πως θα βελτιωθεί. </w:t>
      </w:r>
    </w:p>
    <w:p w14:paraId="68DD7990" w14:textId="50B778EE" w:rsidR="00EF0C33" w:rsidRPr="00602105" w:rsidRDefault="00EF0C33" w:rsidP="008A3907">
      <w:pPr>
        <w:jc w:val="both"/>
      </w:pPr>
    </w:p>
    <w:p w14:paraId="2A734A64" w14:textId="77777777" w:rsidR="00EF0C33" w:rsidRDefault="00EF0C33" w:rsidP="008A3907">
      <w:pPr>
        <w:jc w:val="both"/>
      </w:pPr>
    </w:p>
    <w:p w14:paraId="39B72DDC" w14:textId="77777777" w:rsidR="00EF0C33" w:rsidRDefault="00EF0C33" w:rsidP="008A3907">
      <w:pPr>
        <w:jc w:val="both"/>
      </w:pPr>
    </w:p>
    <w:p w14:paraId="67D1ED28" w14:textId="77777777" w:rsidR="00EF0C33" w:rsidRDefault="00EF0C33" w:rsidP="008A3907">
      <w:pPr>
        <w:jc w:val="both"/>
      </w:pPr>
    </w:p>
    <w:p w14:paraId="12D4D866" w14:textId="77777777" w:rsidR="00EF0C33" w:rsidRDefault="00EF0C33" w:rsidP="008A3907">
      <w:pPr>
        <w:jc w:val="both"/>
      </w:pPr>
    </w:p>
    <w:p w14:paraId="30D350DF" w14:textId="77777777" w:rsidR="00EF0C33" w:rsidRDefault="00EF0C33" w:rsidP="008A3907">
      <w:pPr>
        <w:jc w:val="both"/>
      </w:pPr>
    </w:p>
    <w:p w14:paraId="6016CBFD" w14:textId="77777777" w:rsidR="00EF0C33" w:rsidRDefault="00EF0C33" w:rsidP="008A3907">
      <w:pPr>
        <w:jc w:val="both"/>
      </w:pPr>
    </w:p>
    <w:p w14:paraId="78A71EDE" w14:textId="77777777" w:rsidR="00EF0C33" w:rsidRDefault="00602105" w:rsidP="008A3907">
      <w:pPr>
        <w:jc w:val="both"/>
      </w:pPr>
      <w:r w:rsidRPr="00602105">
        <w:t>Για το επόμενο δίμηνο το 5</w:t>
      </w:r>
      <w:r w:rsidR="005244C1">
        <w:t>1</w:t>
      </w:r>
      <w:r w:rsidRPr="00602105">
        <w:t xml:space="preserve">% των συμμετεχόντων επιχειρήσεων στην έρευνα σχεδιάζει να διατηρήσει το προσωπικό που απασχολεί, το </w:t>
      </w:r>
      <w:r w:rsidR="005244C1">
        <w:t>3</w:t>
      </w:r>
      <w:r w:rsidRPr="00602105">
        <w:t xml:space="preserve">% θα προχωρήσει σε απολύσεις και το </w:t>
      </w:r>
      <w:r w:rsidR="00381FB5">
        <w:t>11</w:t>
      </w:r>
      <w:r w:rsidRPr="00602105">
        <w:t xml:space="preserve">% θα κάνει προσλήψεις. Σημειώνεται πως το </w:t>
      </w:r>
      <w:r w:rsidR="00381FB5">
        <w:t>35</w:t>
      </w:r>
      <w:r w:rsidRPr="00602105">
        <w:t>% των ερωτηθέντων δήλωσε πως δεν απασχολεί προσωπικό στις επιχειρήσεις του.</w:t>
      </w:r>
    </w:p>
    <w:p w14:paraId="19851182" w14:textId="70602371" w:rsidR="00602105" w:rsidRPr="00602105" w:rsidRDefault="00EF0C33" w:rsidP="008A3907">
      <w:pPr>
        <w:jc w:val="both"/>
      </w:pPr>
      <w:r>
        <w:rPr>
          <w:noProof/>
        </w:rPr>
        <w:drawing>
          <wp:inline distT="0" distB="0" distL="0" distR="0" wp14:anchorId="333C89A2" wp14:editId="15F27FEB">
            <wp:extent cx="6188710" cy="33966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105" w:rsidRPr="00602105">
        <w:t xml:space="preserve"> </w:t>
      </w:r>
    </w:p>
    <w:p w14:paraId="328E7BBF" w14:textId="13221066" w:rsidR="00602105" w:rsidRDefault="00602105" w:rsidP="008A3907">
      <w:pPr>
        <w:jc w:val="both"/>
      </w:pPr>
      <w:r w:rsidRPr="00602105">
        <w:t xml:space="preserve">Το </w:t>
      </w:r>
      <w:r w:rsidR="00381FB5">
        <w:t>2</w:t>
      </w:r>
      <w:r w:rsidR="005244C1">
        <w:t>7</w:t>
      </w:r>
      <w:r w:rsidRPr="00602105">
        <w:t xml:space="preserve">% των </w:t>
      </w:r>
      <w:r w:rsidR="00381FB5">
        <w:t>επιχειρηματιών</w:t>
      </w:r>
      <w:r w:rsidRPr="00602105">
        <w:t xml:space="preserve"> δήλωσε πως ο τζίρος των επιχειρήσεων τους μειώθηκε,  το </w:t>
      </w:r>
      <w:r w:rsidR="005244C1">
        <w:t>50</w:t>
      </w:r>
      <w:r w:rsidRPr="00602105">
        <w:t xml:space="preserve">% πως παρέμεινε ο ίδιος, ενώ </w:t>
      </w:r>
      <w:r w:rsidR="00AD0C88">
        <w:t>τ</w:t>
      </w:r>
      <w:r w:rsidRPr="00602105">
        <w:t xml:space="preserve">ο </w:t>
      </w:r>
      <w:r w:rsidR="00AD0C88">
        <w:t>2</w:t>
      </w:r>
      <w:r w:rsidR="005244C1">
        <w:t>4</w:t>
      </w:r>
      <w:r w:rsidRPr="00602105">
        <w:t xml:space="preserve">% πως αυξήθηκε. </w:t>
      </w:r>
    </w:p>
    <w:p w14:paraId="1CDBCB1C" w14:textId="1EBBFAE2" w:rsidR="00EF0C33" w:rsidRPr="00602105" w:rsidRDefault="00EF0C33" w:rsidP="008A3907">
      <w:pPr>
        <w:jc w:val="both"/>
      </w:pPr>
      <w:r>
        <w:rPr>
          <w:noProof/>
        </w:rPr>
        <w:drawing>
          <wp:inline distT="0" distB="0" distL="0" distR="0" wp14:anchorId="2C945FE8" wp14:editId="39F67567">
            <wp:extent cx="6188710" cy="33032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937B" w14:textId="587A3B08" w:rsidR="00602105" w:rsidRDefault="00602105" w:rsidP="008A3907">
      <w:pPr>
        <w:jc w:val="both"/>
      </w:pPr>
      <w:r w:rsidRPr="00602105">
        <w:t xml:space="preserve">Αξίζει να σημειωθεί πως στο πρώτο μέρος της έρευνας αναφορικά με τον πόλεμο στην Ουκρανία έξι στις δέκα </w:t>
      </w:r>
      <w:r w:rsidR="00AD0C88">
        <w:t>επιχειρήσεις</w:t>
      </w:r>
      <w:r w:rsidRPr="00602105">
        <w:t>, δήλωσαν πως επηρεάζονται αρκετά έως πολύ από τις πολεμικές συρράξεις.</w:t>
      </w:r>
    </w:p>
    <w:p w14:paraId="631A7EA5" w14:textId="52B22837" w:rsidR="00D131C3" w:rsidRPr="00602105" w:rsidRDefault="00D131C3" w:rsidP="008A3907">
      <w:pPr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30DC87C" wp14:editId="67232EF3">
            <wp:simplePos x="0" y="0"/>
            <wp:positionH relativeFrom="margin">
              <wp:posOffset>495300</wp:posOffset>
            </wp:positionH>
            <wp:positionV relativeFrom="paragraph">
              <wp:posOffset>12065</wp:posOffset>
            </wp:positionV>
            <wp:extent cx="46482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11" y="21521"/>
                <wp:lineTo x="21511" y="0"/>
                <wp:lineTo x="0" y="0"/>
              </wp:wrapPolygon>
            </wp:wrapTight>
            <wp:docPr id="1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r="1786" b="17276"/>
                    <a:stretch/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0FC79" w14:textId="77777777" w:rsidR="00D131C3" w:rsidRDefault="00D131C3" w:rsidP="008A3907">
      <w:pPr>
        <w:jc w:val="both"/>
      </w:pPr>
    </w:p>
    <w:p w14:paraId="3A022EA3" w14:textId="5C96E883" w:rsidR="00D131C3" w:rsidRDefault="00D131C3" w:rsidP="008A3907">
      <w:pPr>
        <w:jc w:val="both"/>
      </w:pPr>
    </w:p>
    <w:p w14:paraId="782666E5" w14:textId="0E810900" w:rsidR="00D131C3" w:rsidRDefault="00D131C3" w:rsidP="008A3907">
      <w:pPr>
        <w:jc w:val="both"/>
      </w:pPr>
    </w:p>
    <w:p w14:paraId="4A1FCA7A" w14:textId="77777777" w:rsidR="00D131C3" w:rsidRDefault="00D131C3" w:rsidP="008A3907">
      <w:pPr>
        <w:jc w:val="both"/>
      </w:pPr>
    </w:p>
    <w:p w14:paraId="77ADD1BC" w14:textId="77777777" w:rsidR="00D131C3" w:rsidRDefault="00D131C3" w:rsidP="008A3907">
      <w:pPr>
        <w:jc w:val="both"/>
      </w:pPr>
    </w:p>
    <w:p w14:paraId="72803AD5" w14:textId="77777777" w:rsidR="00D131C3" w:rsidRDefault="00D131C3" w:rsidP="008A3907">
      <w:pPr>
        <w:jc w:val="both"/>
      </w:pPr>
    </w:p>
    <w:p w14:paraId="16F0E588" w14:textId="77777777" w:rsidR="00EF0C33" w:rsidRDefault="00EF0C33" w:rsidP="008A3907">
      <w:pPr>
        <w:jc w:val="both"/>
      </w:pPr>
    </w:p>
    <w:p w14:paraId="18036DE5" w14:textId="77777777" w:rsidR="00EF0C33" w:rsidRDefault="00EF0C33" w:rsidP="008A3907">
      <w:pPr>
        <w:jc w:val="both"/>
      </w:pPr>
    </w:p>
    <w:p w14:paraId="5268A4DC" w14:textId="32A250D3" w:rsidR="00602105" w:rsidRDefault="00602105" w:rsidP="008A3907">
      <w:pPr>
        <w:jc w:val="both"/>
      </w:pPr>
      <w:r w:rsidRPr="00602105">
        <w:t xml:space="preserve">Εντονότερο πρόβλημα αντιμετωπίζουν </w:t>
      </w:r>
      <w:r w:rsidR="00AD0C88">
        <w:t>οι εμπορικές επιχειρήσεις</w:t>
      </w:r>
      <w:r w:rsidRPr="00602105">
        <w:t xml:space="preserve"> καθώς το 7</w:t>
      </w:r>
      <w:r w:rsidR="00AD0C88">
        <w:t>7</w:t>
      </w:r>
      <w:r w:rsidRPr="00602105">
        <w:t xml:space="preserve">% επηρεάζεται αρκετά έως πολύ από τον πόλεμο στην Ουκρανία. Οριακά μικρότερο είναι το ποσοστό των </w:t>
      </w:r>
      <w:r w:rsidR="00AD0C88">
        <w:t xml:space="preserve">τουριστικών </w:t>
      </w:r>
      <w:r w:rsidRPr="00602105">
        <w:t>επιχειρήσεων (7</w:t>
      </w:r>
      <w:r w:rsidR="00AD0C88">
        <w:t>2</w:t>
      </w:r>
      <w:r w:rsidRPr="00602105">
        <w:t>%) που επηρεάζονται από τον πόλεμο στην Ουκρανία</w:t>
      </w:r>
      <w:r w:rsidR="00AD0C88">
        <w:t>. Ακολουθούν οι μεταποιητικές επιχειρήσεις με ποσοστό 65% και οι επιχειρήσεις υπηρεσιών σε ποσοστό 51%.</w:t>
      </w:r>
      <w:r w:rsidRPr="00602105">
        <w:t xml:space="preserve"> </w:t>
      </w:r>
    </w:p>
    <w:tbl>
      <w:tblPr>
        <w:tblOverlap w:val="never"/>
        <w:tblW w:w="8647" w:type="dxa"/>
        <w:tblInd w:w="5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21"/>
        <w:gridCol w:w="1640"/>
        <w:gridCol w:w="1842"/>
        <w:gridCol w:w="1701"/>
        <w:gridCol w:w="1843"/>
      </w:tblGrid>
      <w:tr w:rsidR="00D131C3" w:rsidRPr="006613EA" w14:paraId="20EBBD38" w14:textId="77777777" w:rsidTr="006613EA">
        <w:tblPrEx>
          <w:tblCellMar>
            <w:top w:w="0" w:type="dxa"/>
            <w:bottom w:w="0" w:type="dxa"/>
          </w:tblCellMar>
        </w:tblPrEx>
        <w:trPr>
          <w:trHeight w:hRule="exact" w:val="1248"/>
        </w:trPr>
        <w:tc>
          <w:tcPr>
            <w:tcW w:w="1621" w:type="dxa"/>
            <w:shd w:val="clear" w:color="auto" w:fill="4783C1"/>
          </w:tcPr>
          <w:p w14:paraId="4F74FB9B" w14:textId="77777777" w:rsidR="00D131C3" w:rsidRPr="006613EA" w:rsidRDefault="00D131C3" w:rsidP="00830CB8"/>
        </w:tc>
        <w:tc>
          <w:tcPr>
            <w:tcW w:w="1640" w:type="dxa"/>
            <w:tcBorders>
              <w:left w:val="single" w:sz="4" w:space="0" w:color="auto"/>
            </w:tcBorders>
            <w:shd w:val="clear" w:color="auto" w:fill="4783C1"/>
          </w:tcPr>
          <w:p w14:paraId="55E55A99" w14:textId="77777777" w:rsidR="00D131C3" w:rsidRPr="006613EA" w:rsidRDefault="00D131C3" w:rsidP="00830CB8">
            <w:pPr>
              <w:pStyle w:val="Other0"/>
              <w:pBdr>
                <w:top w:val="single" w:sz="0" w:space="0" w:color="4783C1"/>
                <w:left w:val="single" w:sz="0" w:space="0" w:color="4783C1"/>
                <w:bottom w:val="single" w:sz="0" w:space="0" w:color="4783C1"/>
                <w:right w:val="single" w:sz="0" w:space="0" w:color="4783C1"/>
              </w:pBdr>
              <w:shd w:val="clear" w:color="auto" w:fill="4783C1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  <w:lang w:bidi="el-GR"/>
              </w:rPr>
              <w:t>Μεταποιητική Βιομηχανική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4783C1"/>
          </w:tcPr>
          <w:p w14:paraId="5AD191FF" w14:textId="77777777" w:rsidR="00D131C3" w:rsidRPr="006613EA" w:rsidRDefault="00D131C3" w:rsidP="00830CB8">
            <w:pPr>
              <w:pStyle w:val="Other0"/>
              <w:pBdr>
                <w:top w:val="single" w:sz="0" w:space="0" w:color="4783C1"/>
                <w:left w:val="single" w:sz="0" w:space="0" w:color="4783C1"/>
                <w:bottom w:val="single" w:sz="0" w:space="0" w:color="4783C1"/>
                <w:right w:val="single" w:sz="0" w:space="0" w:color="4783C1"/>
              </w:pBdr>
              <w:shd w:val="clear" w:color="auto" w:fill="4783C1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  <w:lang w:bidi="el-GR"/>
              </w:rPr>
              <w:t>Υπηρεσιών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4783C1"/>
          </w:tcPr>
          <w:p w14:paraId="34DACB7D" w14:textId="77777777" w:rsidR="00D131C3" w:rsidRPr="006613EA" w:rsidRDefault="00D131C3" w:rsidP="00830CB8">
            <w:pPr>
              <w:pStyle w:val="Other0"/>
              <w:pBdr>
                <w:top w:val="single" w:sz="0" w:space="0" w:color="4783C1"/>
                <w:left w:val="single" w:sz="0" w:space="0" w:color="4783C1"/>
                <w:bottom w:val="single" w:sz="0" w:space="0" w:color="4783C1"/>
                <w:right w:val="single" w:sz="0" w:space="0" w:color="4783C1"/>
              </w:pBdr>
              <w:shd w:val="clear" w:color="auto" w:fill="4783C1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  <w:lang w:bidi="el-GR"/>
              </w:rPr>
              <w:t>Εμπορική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4783C1"/>
          </w:tcPr>
          <w:p w14:paraId="48BD4ACF" w14:textId="77777777" w:rsidR="00D131C3" w:rsidRPr="006613EA" w:rsidRDefault="00D131C3" w:rsidP="00830CB8">
            <w:pPr>
              <w:pStyle w:val="Other0"/>
              <w:pBdr>
                <w:top w:val="single" w:sz="0" w:space="0" w:color="4783C1"/>
                <w:left w:val="single" w:sz="0" w:space="0" w:color="4783C1"/>
                <w:bottom w:val="single" w:sz="0" w:space="0" w:color="4783C1"/>
                <w:right w:val="single" w:sz="0" w:space="0" w:color="4783C1"/>
              </w:pBdr>
              <w:shd w:val="clear" w:color="auto" w:fill="4783C1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  <w:lang w:bidi="el-GR"/>
              </w:rPr>
              <w:t>Τουριστική</w:t>
            </w:r>
          </w:p>
        </w:tc>
      </w:tr>
      <w:tr w:rsidR="00D131C3" w:rsidRPr="006613EA" w14:paraId="1B07243D" w14:textId="77777777" w:rsidTr="006613EA">
        <w:tblPrEx>
          <w:tblCellMar>
            <w:top w:w="0" w:type="dxa"/>
            <w:bottom w:w="0" w:type="dxa"/>
          </w:tblCellMar>
        </w:tblPrEx>
        <w:trPr>
          <w:trHeight w:hRule="exact" w:val="596"/>
        </w:trPr>
        <w:tc>
          <w:tcPr>
            <w:tcW w:w="1621" w:type="dxa"/>
            <w:shd w:val="clear" w:color="auto" w:fill="CED7E8"/>
          </w:tcPr>
          <w:p w14:paraId="0EC6D4E7" w14:textId="77777777" w:rsidR="00D131C3" w:rsidRPr="006613EA" w:rsidRDefault="00D131C3" w:rsidP="00830CB8">
            <w:pPr>
              <w:pStyle w:val="Other0"/>
              <w:spacing w:before="80" w:after="0"/>
              <w:ind w:firstLine="140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Πολύ/Αρκετά</w:t>
            </w:r>
          </w:p>
        </w:tc>
        <w:tc>
          <w:tcPr>
            <w:tcW w:w="1640" w:type="dxa"/>
            <w:shd w:val="clear" w:color="auto" w:fill="CED7E8"/>
          </w:tcPr>
          <w:p w14:paraId="7CE2674C" w14:textId="77777777" w:rsidR="00D131C3" w:rsidRPr="006613EA" w:rsidRDefault="00D131C3" w:rsidP="00830CB8">
            <w:pPr>
              <w:pStyle w:val="Other0"/>
              <w:spacing w:before="80"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65,0%</w:t>
            </w:r>
          </w:p>
        </w:tc>
        <w:tc>
          <w:tcPr>
            <w:tcW w:w="1842" w:type="dxa"/>
            <w:shd w:val="clear" w:color="auto" w:fill="CED7E8"/>
          </w:tcPr>
          <w:p w14:paraId="14A1D675" w14:textId="77777777" w:rsidR="00D131C3" w:rsidRPr="006613EA" w:rsidRDefault="00D131C3" w:rsidP="00830CB8">
            <w:pPr>
              <w:pStyle w:val="Other0"/>
              <w:spacing w:before="80"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51,0%</w:t>
            </w:r>
          </w:p>
        </w:tc>
        <w:tc>
          <w:tcPr>
            <w:tcW w:w="1701" w:type="dxa"/>
            <w:shd w:val="clear" w:color="auto" w:fill="CED7E8"/>
          </w:tcPr>
          <w:p w14:paraId="1FAD061F" w14:textId="77777777" w:rsidR="00D131C3" w:rsidRPr="006613EA" w:rsidRDefault="00D131C3" w:rsidP="00830CB8">
            <w:pPr>
              <w:pStyle w:val="Other0"/>
              <w:spacing w:before="80"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77,0%</w:t>
            </w:r>
          </w:p>
        </w:tc>
        <w:tc>
          <w:tcPr>
            <w:tcW w:w="1843" w:type="dxa"/>
            <w:shd w:val="clear" w:color="auto" w:fill="CED7E8"/>
          </w:tcPr>
          <w:p w14:paraId="4BD08EE7" w14:textId="77777777" w:rsidR="00D131C3" w:rsidRPr="006613EA" w:rsidRDefault="00D131C3" w:rsidP="00830CB8">
            <w:pPr>
              <w:pStyle w:val="Other0"/>
              <w:spacing w:before="80"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72,0%</w:t>
            </w:r>
          </w:p>
        </w:tc>
      </w:tr>
      <w:tr w:rsidR="00D131C3" w:rsidRPr="006613EA" w14:paraId="08187EBC" w14:textId="77777777" w:rsidTr="006613EA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621" w:type="dxa"/>
            <w:shd w:val="clear" w:color="auto" w:fill="E8ECF5"/>
          </w:tcPr>
          <w:p w14:paraId="7C05F659" w14:textId="77777777" w:rsidR="00D131C3" w:rsidRPr="006613EA" w:rsidRDefault="00D131C3" w:rsidP="00830CB8">
            <w:pPr>
              <w:pStyle w:val="Other0"/>
              <w:spacing w:after="0"/>
              <w:ind w:firstLine="140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Λίγο/Καθόλου</w:t>
            </w:r>
          </w:p>
        </w:tc>
        <w:tc>
          <w:tcPr>
            <w:tcW w:w="1640" w:type="dxa"/>
            <w:shd w:val="clear" w:color="auto" w:fill="E8ECF5"/>
          </w:tcPr>
          <w:p w14:paraId="0BC8AB66" w14:textId="77777777" w:rsidR="00D131C3" w:rsidRPr="006613EA" w:rsidRDefault="00D131C3" w:rsidP="00830CB8">
            <w:pPr>
              <w:pStyle w:val="Other0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35,0%</w:t>
            </w:r>
          </w:p>
        </w:tc>
        <w:tc>
          <w:tcPr>
            <w:tcW w:w="1842" w:type="dxa"/>
            <w:shd w:val="clear" w:color="auto" w:fill="E8ECF5"/>
          </w:tcPr>
          <w:p w14:paraId="2C640D4C" w14:textId="77777777" w:rsidR="00D131C3" w:rsidRPr="006613EA" w:rsidRDefault="00D131C3" w:rsidP="00830CB8">
            <w:pPr>
              <w:pStyle w:val="Other0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49,0%</w:t>
            </w:r>
          </w:p>
        </w:tc>
        <w:tc>
          <w:tcPr>
            <w:tcW w:w="1701" w:type="dxa"/>
            <w:shd w:val="clear" w:color="auto" w:fill="E8ECF5"/>
          </w:tcPr>
          <w:p w14:paraId="155EDAA7" w14:textId="77777777" w:rsidR="00D131C3" w:rsidRPr="006613EA" w:rsidRDefault="00D131C3" w:rsidP="00830CB8">
            <w:pPr>
              <w:pStyle w:val="Other0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23,0%</w:t>
            </w:r>
          </w:p>
        </w:tc>
        <w:tc>
          <w:tcPr>
            <w:tcW w:w="1843" w:type="dxa"/>
            <w:shd w:val="clear" w:color="auto" w:fill="E8ECF5"/>
          </w:tcPr>
          <w:p w14:paraId="72F6FB6D" w14:textId="77777777" w:rsidR="00D131C3" w:rsidRPr="006613EA" w:rsidRDefault="00D131C3" w:rsidP="00830CB8">
            <w:pPr>
              <w:pStyle w:val="Other0"/>
              <w:spacing w:after="0"/>
              <w:jc w:val="center"/>
              <w:rPr>
                <w:sz w:val="22"/>
                <w:szCs w:val="22"/>
              </w:rPr>
            </w:pPr>
            <w:r w:rsidRPr="006613EA">
              <w:rPr>
                <w:rFonts w:ascii="Calibri" w:eastAsia="Calibri" w:hAnsi="Calibri" w:cs="Calibri"/>
                <w:color w:val="000000"/>
                <w:sz w:val="22"/>
                <w:szCs w:val="22"/>
                <w:lang w:bidi="el-GR"/>
              </w:rPr>
              <w:t>28,0%</w:t>
            </w:r>
          </w:p>
        </w:tc>
      </w:tr>
    </w:tbl>
    <w:p w14:paraId="3924AFB1" w14:textId="77777777" w:rsidR="00D131C3" w:rsidRDefault="00D131C3" w:rsidP="008A3907">
      <w:pPr>
        <w:jc w:val="both"/>
      </w:pPr>
    </w:p>
    <w:p w14:paraId="31D99963" w14:textId="725F9D67" w:rsidR="00602105" w:rsidRDefault="00602105" w:rsidP="008A3907">
      <w:pPr>
        <w:jc w:val="both"/>
      </w:pPr>
      <w:r w:rsidRPr="00602105">
        <w:t xml:space="preserve">Στο μεταξύ, μέτρα για να υπάρξει έλεγχος στις ανατιμήσεις μιας σειράς προϊόντων ζητούν οι </w:t>
      </w:r>
      <w:r w:rsidR="00AD0C88">
        <w:t>επιχειρηματίες</w:t>
      </w:r>
      <w:r w:rsidRPr="00602105">
        <w:t xml:space="preserve">. Το </w:t>
      </w:r>
      <w:r w:rsidR="00AD0C88">
        <w:t>40</w:t>
      </w:r>
      <w:r w:rsidRPr="00602105">
        <w:t xml:space="preserve">% των συμμετεχόντων απαντά πως το πλέον ενδεδειγμένο μέτρο είναι η μείωση του ΦΠΑ από το 13% στο 6% στα είδη πρώτης ανάγκης, το </w:t>
      </w:r>
      <w:r w:rsidR="00AD0C88">
        <w:t>2</w:t>
      </w:r>
      <w:r w:rsidR="00B6219D">
        <w:t>8</w:t>
      </w:r>
      <w:r w:rsidRPr="00602105">
        <w:t xml:space="preserve">% ζητά αύξηση της επιδότησης στην ενέργεια, ενώ το </w:t>
      </w:r>
      <w:r w:rsidR="00AA37A0">
        <w:t>32</w:t>
      </w:r>
      <w:r w:rsidRPr="00602105">
        <w:t>% μείωση του Ειδικού Φόρου Κατανάλωσης στα καύσιμα.</w:t>
      </w:r>
    </w:p>
    <w:p w14:paraId="59266C7B" w14:textId="07B7F145" w:rsidR="002C551D" w:rsidRDefault="002C551D" w:rsidP="008A3907">
      <w:pPr>
        <w:jc w:val="both"/>
      </w:pPr>
      <w:r>
        <w:rPr>
          <w:noProof/>
        </w:rPr>
        <w:drawing>
          <wp:inline distT="0" distB="0" distL="0" distR="0" wp14:anchorId="36AF8E1A" wp14:editId="653DA875">
            <wp:extent cx="6188710" cy="34994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3539" w14:textId="2F74CC3F" w:rsidR="00AA37A0" w:rsidRDefault="00AA37A0" w:rsidP="008A3907">
      <w:pPr>
        <w:jc w:val="both"/>
      </w:pPr>
      <w:r>
        <w:t xml:space="preserve">Σχετικά με τα τιμολόγια ρεύματος που έχουν κληθεί να πληρώσουν οι επιχειρήσεις, μετά και από την τελευταία ρήτρα αναπροσαρμογής που είχε επιβληθεί, το 57% των επιχειρήσεων δήλωσε ότι έχουν διπλασιαστεί, το </w:t>
      </w:r>
      <w:r w:rsidR="00B6219D">
        <w:t>30</w:t>
      </w:r>
      <w:r>
        <w:t xml:space="preserve">% ότι έχουν τριπλασιαστεί, το 7% ότι έχουν υπερτριπλασιαστεί ενώ το 6% ότι είχαν άλλη αύξηση. </w:t>
      </w:r>
    </w:p>
    <w:p w14:paraId="2ECC472F" w14:textId="39E67881" w:rsidR="002C551D" w:rsidRDefault="002C551D" w:rsidP="008A3907">
      <w:pPr>
        <w:jc w:val="both"/>
      </w:pPr>
      <w:r>
        <w:rPr>
          <w:noProof/>
        </w:rPr>
        <w:drawing>
          <wp:inline distT="0" distB="0" distL="0" distR="0" wp14:anchorId="692262F1" wp14:editId="09746CE5">
            <wp:extent cx="5743575" cy="3085465"/>
            <wp:effectExtent l="0" t="0" r="9525" b="635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4"/>
                    <a:srcRect l="6003" r="1162" b="19256"/>
                    <a:stretch/>
                  </pic:blipFill>
                  <pic:spPr bwMode="auto">
                    <a:xfrm>
                      <a:off x="0" y="0"/>
                      <a:ext cx="5745239" cy="308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D469E" w14:textId="2F750699" w:rsidR="00AA37A0" w:rsidRDefault="006613EA" w:rsidP="008A390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78AEC35" wp14:editId="52823F3E">
                <wp:simplePos x="0" y="0"/>
                <wp:positionH relativeFrom="column">
                  <wp:posOffset>-333375</wp:posOffset>
                </wp:positionH>
                <wp:positionV relativeFrom="paragraph">
                  <wp:posOffset>1188720</wp:posOffset>
                </wp:positionV>
                <wp:extent cx="6591300" cy="2016125"/>
                <wp:effectExtent l="0" t="0" r="0" b="3175"/>
                <wp:wrapTight wrapText="bothSides">
                  <wp:wrapPolygon edited="0">
                    <wp:start x="10987" y="0"/>
                    <wp:lineTo x="0" y="0"/>
                    <wp:lineTo x="0" y="21430"/>
                    <wp:lineTo x="10987" y="21430"/>
                    <wp:lineTo x="21538" y="21430"/>
                    <wp:lineTo x="21538" y="0"/>
                    <wp:lineTo x="10987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2016125"/>
                          <a:chOff x="0" y="0"/>
                          <a:chExt cx="6591300" cy="20161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200400" cy="201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166745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5945F" id="Group 10" o:spid="_x0000_s1026" style="position:absolute;margin-left:-26.25pt;margin-top:93.6pt;width:519pt;height:158.75pt;z-index:251657216" coordsize="65913,20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3909;width:32004;height:20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">
                  <v:imagedata r:id="rId17" o:title=""/>
                </v:shape>
                <v:shape id="Picture 4" o:spid="_x0000_s1028" type="#_x0000_t75" style="position:absolute;top:95;width:31667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">
                  <v:imagedata r:id="rId18" o:title=""/>
                </v:shape>
                <w10:wrap type="tight"/>
              </v:group>
            </w:pict>
          </mc:Fallback>
        </mc:AlternateContent>
      </w:r>
      <w:r w:rsidR="00D549AA">
        <w:t>Σε σχέση με τα παραπάνω στοιχεία, το 7</w:t>
      </w:r>
      <w:r w:rsidR="00B6219D">
        <w:t>5</w:t>
      </w:r>
      <w:r w:rsidR="00D549AA">
        <w:t xml:space="preserve">% των επιχειρήσεων αναφέρουν ότι οι τιμές ενέργειας, πρώτων υλών και μεταφορών έχουν επηρεάσει το κόστος των προϊόντων ή των υπηρεσιών τους. Επιπλέον, το 63% </w:t>
      </w:r>
      <w:r w:rsidR="00D549AA">
        <w:lastRenderedPageBreak/>
        <w:t xml:space="preserve">των επιχειρήσεων δεν έχουν παρουσιάσει ελλείψεις σε πρώτες ύλες, αναλώσιμα και ανταλλακτικά που είναι εισαγόμενα, το 27% έχουν παρατηρήσει τέτοιες ελλείψεις ενώ το </w:t>
      </w:r>
      <w:r w:rsidR="00B6219D">
        <w:t>10</w:t>
      </w:r>
      <w:r w:rsidR="00D549AA">
        <w:t xml:space="preserve">% των συμμετεχόντων αναφέρουν ότι τέτοιες ελλείψεις δεν αφορούν την επιχείρησή τους. </w:t>
      </w:r>
    </w:p>
    <w:p w14:paraId="62339104" w14:textId="50CA932A" w:rsidR="002C551D" w:rsidRDefault="002C551D" w:rsidP="008A3907">
      <w:pPr>
        <w:jc w:val="both"/>
      </w:pPr>
    </w:p>
    <w:p w14:paraId="0954EFAC" w14:textId="6449245B" w:rsidR="005244C1" w:rsidRDefault="005244C1" w:rsidP="005244C1">
      <w:pPr>
        <w:ind w:left="8080"/>
        <w:jc w:val="both"/>
      </w:pPr>
      <w:r>
        <w:t>Ο πρόεδρος</w:t>
      </w:r>
    </w:p>
    <w:p w14:paraId="62DB68BA" w14:textId="777DDC28" w:rsidR="005244C1" w:rsidRPr="00D549AA" w:rsidRDefault="005244C1" w:rsidP="005244C1">
      <w:pPr>
        <w:ind w:left="8080"/>
        <w:jc w:val="both"/>
      </w:pPr>
      <w:r>
        <w:t>Μάρκος Δέμπας</w:t>
      </w:r>
    </w:p>
    <w:p w14:paraId="69F2F9BB" w14:textId="79115C7B" w:rsidR="00B12206" w:rsidRDefault="00B12206" w:rsidP="008A3907">
      <w:pPr>
        <w:jc w:val="both"/>
      </w:pPr>
    </w:p>
    <w:sectPr w:rsidR="00B12206" w:rsidSect="00B752A8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2268" w:right="1080" w:bottom="1418" w:left="1080" w:header="73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B2073" w14:textId="77777777" w:rsidR="00602105" w:rsidRDefault="00602105" w:rsidP="004324E5">
      <w:pPr>
        <w:spacing w:after="0" w:line="240" w:lineRule="auto"/>
      </w:pPr>
      <w:r>
        <w:separator/>
      </w:r>
    </w:p>
  </w:endnote>
  <w:endnote w:type="continuationSeparator" w:id="0">
    <w:p w14:paraId="61E6DD80" w14:textId="77777777" w:rsidR="00602105" w:rsidRDefault="00602105" w:rsidP="00432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Look w:val="04A0" w:firstRow="1" w:lastRow="0" w:firstColumn="1" w:lastColumn="0" w:noHBand="0" w:noVBand="1"/>
    </w:tblPr>
    <w:tblGrid>
      <w:gridCol w:w="1985"/>
      <w:gridCol w:w="5670"/>
      <w:gridCol w:w="1984"/>
    </w:tblGrid>
    <w:tr w:rsidR="0077288D" w:rsidRPr="00602105" w14:paraId="417C4A61" w14:textId="77777777" w:rsidTr="00096278">
      <w:tc>
        <w:tcPr>
          <w:tcW w:w="1985" w:type="dxa"/>
          <w:shd w:val="clear" w:color="auto" w:fill="auto"/>
        </w:tcPr>
        <w:p w14:paraId="2DF859B7" w14:textId="77777777" w:rsidR="0077288D" w:rsidRPr="00B92329" w:rsidRDefault="0077288D" w:rsidP="008E45D4">
          <w:pPr>
            <w:pStyle w:val="Foo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Ομονοίας 50</w:t>
          </w:r>
        </w:p>
        <w:p w14:paraId="2B969FBE" w14:textId="77777777" w:rsidR="0077288D" w:rsidRPr="00B92329" w:rsidRDefault="0077288D" w:rsidP="008E45D4">
          <w:pPr>
            <w:pStyle w:val="Foo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653 02</w:t>
          </w:r>
        </w:p>
        <w:p w14:paraId="4C7B1137" w14:textId="77777777" w:rsidR="0077288D" w:rsidRPr="00325F8F" w:rsidRDefault="0077288D" w:rsidP="008E45D4">
          <w:pPr>
            <w:pStyle w:val="Footer"/>
            <w:rPr>
              <w:rFonts w:cs="Arial"/>
              <w:sz w:val="18"/>
              <w:szCs w:val="18"/>
              <w:lang w:val="en-US"/>
            </w:rPr>
          </w:pPr>
          <w:r>
            <w:rPr>
              <w:rFonts w:cs="Arial"/>
              <w:sz w:val="18"/>
              <w:szCs w:val="18"/>
            </w:rPr>
            <w:t>Καβάλα</w:t>
          </w:r>
        </w:p>
      </w:tc>
      <w:tc>
        <w:tcPr>
          <w:tcW w:w="5670" w:type="dxa"/>
          <w:shd w:val="clear" w:color="auto" w:fill="auto"/>
        </w:tcPr>
        <w:p w14:paraId="285058FA" w14:textId="77777777" w:rsidR="0077288D" w:rsidRPr="00892778" w:rsidRDefault="0077288D" w:rsidP="008E45D4">
          <w:pPr>
            <w:pStyle w:val="Footer"/>
            <w:rPr>
              <w:rFonts w:cs="Arial"/>
              <w:sz w:val="18"/>
              <w:szCs w:val="18"/>
              <w:lang w:val="it-IT"/>
            </w:rPr>
          </w:pPr>
          <w:r w:rsidRPr="00B92329">
            <w:rPr>
              <w:rFonts w:cs="Arial"/>
              <w:sz w:val="18"/>
              <w:szCs w:val="18"/>
            </w:rPr>
            <w:t>Τ</w:t>
          </w:r>
          <w:r w:rsidRPr="00892778">
            <w:rPr>
              <w:rFonts w:cs="Arial"/>
              <w:sz w:val="18"/>
              <w:szCs w:val="18"/>
              <w:lang w:val="it-IT"/>
            </w:rPr>
            <w:t xml:space="preserve"> 2510 222212 </w:t>
          </w:r>
          <w:r w:rsidR="006A4A28">
            <w:rPr>
              <w:rFonts w:cs="Arial"/>
              <w:sz w:val="18"/>
              <w:szCs w:val="18"/>
              <w:lang w:val="it-IT"/>
            </w:rPr>
            <w:t xml:space="preserve">                                                                       </w:t>
          </w:r>
          <w:r w:rsidR="00100FAC">
            <w:rPr>
              <w:rFonts w:cs="Arial"/>
              <w:sz w:val="18"/>
              <w:szCs w:val="18"/>
              <w:lang w:val="it-IT"/>
            </w:rPr>
            <w:t xml:space="preserve">                               </w:t>
          </w:r>
          <w:r w:rsidR="006A4A28" w:rsidRPr="00100FAC">
            <w:rPr>
              <w:rFonts w:cs="Arial"/>
              <w:b/>
              <w:szCs w:val="18"/>
              <w:lang w:val="en-US"/>
            </w:rPr>
            <w:t>w</w:t>
          </w:r>
        </w:p>
        <w:p w14:paraId="2D723B2C" w14:textId="77777777" w:rsidR="0077288D" w:rsidRPr="00892778" w:rsidRDefault="006A4A28" w:rsidP="008E45D4">
          <w:pPr>
            <w:pStyle w:val="Footer"/>
            <w:rPr>
              <w:rFonts w:cs="Arial"/>
              <w:sz w:val="18"/>
              <w:szCs w:val="18"/>
              <w:lang w:val="it-IT"/>
            </w:rPr>
          </w:pPr>
          <w:r>
            <w:rPr>
              <w:rFonts w:cs="Arial"/>
              <w:noProof/>
              <w:sz w:val="18"/>
              <w:szCs w:val="18"/>
            </w:rPr>
            <w:drawing>
              <wp:anchor distT="0" distB="0" distL="114300" distR="114300" simplePos="0" relativeHeight="251674624" behindDoc="0" locked="0" layoutInCell="1" allowOverlap="1" wp14:anchorId="1FEEB12D" wp14:editId="230FE15E">
                <wp:simplePos x="0" y="0"/>
                <wp:positionH relativeFrom="column">
                  <wp:posOffset>3348990</wp:posOffset>
                </wp:positionH>
                <wp:positionV relativeFrom="paragraph">
                  <wp:posOffset>33655</wp:posOffset>
                </wp:positionV>
                <wp:extent cx="116205" cy="116205"/>
                <wp:effectExtent l="0" t="0" r="0" b="0"/>
                <wp:wrapThrough wrapText="bothSides">
                  <wp:wrapPolygon edited="0">
                    <wp:start x="0" y="0"/>
                    <wp:lineTo x="0" y="17705"/>
                    <wp:lineTo x="17705" y="17705"/>
                    <wp:lineTo x="17705" y="0"/>
                    <wp:lineTo x="0" y="0"/>
                  </wp:wrapPolygon>
                </wp:wrapThrough>
                <wp:docPr id="7" name="Εικόνα 1" descr="https://image.freepik.com/free-icon/facebook-letter-logo_318-4025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mage.freepik.com/free-icon/facebook-letter-logo_318-4025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6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7288D" w:rsidRPr="00892778">
            <w:rPr>
              <w:rFonts w:cs="Arial"/>
              <w:sz w:val="18"/>
              <w:szCs w:val="18"/>
              <w:lang w:val="it-IT"/>
            </w:rPr>
            <w:t xml:space="preserve">F 2510 </w:t>
          </w:r>
          <w:r w:rsidR="004F4B48">
            <w:rPr>
              <w:rFonts w:cs="Arial"/>
              <w:sz w:val="18"/>
              <w:szCs w:val="18"/>
              <w:lang w:val="it-IT"/>
            </w:rPr>
            <w:t>835946</w:t>
          </w:r>
        </w:p>
        <w:p w14:paraId="1254E459" w14:textId="77777777" w:rsidR="0077288D" w:rsidRPr="00892778" w:rsidRDefault="006A4A28" w:rsidP="008E45D4">
          <w:pPr>
            <w:pStyle w:val="Footer"/>
            <w:rPr>
              <w:rFonts w:cs="Arial"/>
              <w:sz w:val="18"/>
              <w:szCs w:val="18"/>
              <w:lang w:val="it-IT"/>
            </w:rPr>
          </w:pPr>
          <w:r w:rsidRPr="005C1F50">
            <w:rPr>
              <w:rFonts w:cs="Arial"/>
              <w:noProof/>
              <w:color w:val="1F497D" w:themeColor="text2"/>
              <w:sz w:val="18"/>
              <w:szCs w:val="18"/>
            </w:rPr>
            <w:drawing>
              <wp:anchor distT="0" distB="0" distL="114300" distR="114300" simplePos="0" relativeHeight="251673600" behindDoc="1" locked="0" layoutInCell="1" allowOverlap="1" wp14:anchorId="33459AB5" wp14:editId="104CD724">
                <wp:simplePos x="0" y="0"/>
                <wp:positionH relativeFrom="column">
                  <wp:posOffset>3379470</wp:posOffset>
                </wp:positionH>
                <wp:positionV relativeFrom="paragraph">
                  <wp:posOffset>123825</wp:posOffset>
                </wp:positionV>
                <wp:extent cx="87630" cy="87630"/>
                <wp:effectExtent l="0" t="0" r="7620" b="7620"/>
                <wp:wrapTight wrapText="bothSides">
                  <wp:wrapPolygon edited="0">
                    <wp:start x="0" y="0"/>
                    <wp:lineTo x="0" y="18783"/>
                    <wp:lineTo x="18783" y="18783"/>
                    <wp:lineTo x="18783" y="0"/>
                    <wp:lineTo x="0" y="0"/>
                  </wp:wrapPolygon>
                </wp:wrapTight>
                <wp:docPr id="8" name="Εικόνα 2" descr="twitter-letter-logo_318-502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-letter-logo_318-50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" cy="8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7288D" w:rsidRPr="00892778">
            <w:rPr>
              <w:rFonts w:cs="Arial"/>
              <w:sz w:val="18"/>
              <w:szCs w:val="18"/>
              <w:lang w:val="it-IT"/>
            </w:rPr>
            <w:t>E info@</w:t>
          </w:r>
          <w:r w:rsidR="0077288D">
            <w:rPr>
              <w:rFonts w:cs="Arial"/>
              <w:sz w:val="18"/>
              <w:szCs w:val="18"/>
              <w:lang w:val="it-IT"/>
            </w:rPr>
            <w:t>chamberofkavala.gr</w:t>
          </w:r>
          <w:r w:rsidR="0077288D" w:rsidRPr="00892778">
            <w:rPr>
              <w:rFonts w:cs="Arial"/>
              <w:sz w:val="18"/>
              <w:szCs w:val="18"/>
              <w:lang w:val="it-IT"/>
            </w:rPr>
            <w:t xml:space="preserve"> </w:t>
          </w:r>
        </w:p>
      </w:tc>
      <w:tc>
        <w:tcPr>
          <w:tcW w:w="1984" w:type="dxa"/>
          <w:shd w:val="clear" w:color="auto" w:fill="auto"/>
        </w:tcPr>
        <w:p w14:paraId="5DC8EA3F" w14:textId="77777777" w:rsidR="0077288D" w:rsidRPr="00DB75B8" w:rsidRDefault="0077288D" w:rsidP="008E45D4">
          <w:pPr>
            <w:pStyle w:val="Footer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r w:rsidRPr="00892778">
            <w:rPr>
              <w:rFonts w:cs="Arial"/>
              <w:b/>
              <w:color w:val="00ADEE"/>
              <w:sz w:val="18"/>
              <w:szCs w:val="18"/>
              <w:lang w:val="it-IT"/>
            </w:rPr>
            <w:t xml:space="preserve"> </w:t>
          </w:r>
          <w:hyperlink r:id="rId3" w:history="1">
            <w:r w:rsidRPr="006A4A28">
              <w:rPr>
                <w:color w:val="1F497D" w:themeColor="text2"/>
                <w:lang w:val="en-US"/>
              </w:rPr>
              <w:t>www.kcci.gr</w:t>
            </w:r>
          </w:hyperlink>
        </w:p>
        <w:p w14:paraId="7FCF4A66" w14:textId="77777777" w:rsidR="0077288D" w:rsidRPr="00DB75B8" w:rsidRDefault="0077288D" w:rsidP="008E45D4">
          <w:pPr>
            <w:pStyle w:val="Footer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r w:rsidRPr="00DB75B8">
            <w:rPr>
              <w:rFonts w:cs="Arial"/>
              <w:noProof/>
              <w:sz w:val="18"/>
              <w:szCs w:val="18"/>
              <w:lang w:val="en-US"/>
            </w:rPr>
            <w:t xml:space="preserve"> </w:t>
          </w:r>
          <w:r w:rsidRPr="006A4A28">
            <w:rPr>
              <w:color w:val="1F497D" w:themeColor="text2"/>
              <w:lang w:val="en-US"/>
            </w:rPr>
            <w:t xml:space="preserve"> </w:t>
          </w:r>
          <w:hyperlink r:id="rId4" w:history="1">
            <w:r w:rsidRPr="006A4A28">
              <w:rPr>
                <w:color w:val="1F497D" w:themeColor="text2"/>
                <w:lang w:val="en-US"/>
              </w:rPr>
              <w:t>KavalaChamber</w:t>
            </w:r>
          </w:hyperlink>
        </w:p>
        <w:p w14:paraId="4E663140" w14:textId="77777777" w:rsidR="0077288D" w:rsidRPr="00DB75B8" w:rsidRDefault="0077288D" w:rsidP="006A4A28">
          <w:pPr>
            <w:pStyle w:val="Footer"/>
            <w:rPr>
              <w:rFonts w:cs="Arial"/>
              <w:color w:val="1F497D" w:themeColor="text2"/>
              <w:sz w:val="18"/>
              <w:szCs w:val="18"/>
              <w:lang w:val="en-US"/>
            </w:rPr>
          </w:pPr>
          <w:r w:rsidRPr="00DB75B8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DB75B8">
            <w:rPr>
              <w:rFonts w:cs="Arial"/>
              <w:color w:val="1F497D" w:themeColor="text2"/>
              <w:sz w:val="18"/>
              <w:szCs w:val="18"/>
              <w:lang w:val="en-US"/>
            </w:rPr>
            <w:t xml:space="preserve"> </w:t>
          </w:r>
          <w:hyperlink r:id="rId5" w:history="1">
            <w:r w:rsidRPr="006A4A28">
              <w:rPr>
                <w:color w:val="1F497D" w:themeColor="text2"/>
                <w:lang w:val="en-US"/>
              </w:rPr>
              <w:t>@KavalaChamber</w:t>
            </w:r>
          </w:hyperlink>
        </w:p>
      </w:tc>
    </w:tr>
  </w:tbl>
  <w:p w14:paraId="583E34D1" w14:textId="77777777" w:rsidR="00A52883" w:rsidRPr="00DB75B8" w:rsidRDefault="00A52883" w:rsidP="0077288D">
    <w:pPr>
      <w:pStyle w:val="Footer"/>
      <w:rPr>
        <w:rStyle w:val="Hyperlink"/>
        <w:color w:val="auto"/>
        <w:u w:val="none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904C3" w14:textId="77777777" w:rsidR="00602105" w:rsidRDefault="00602105" w:rsidP="004324E5">
      <w:pPr>
        <w:spacing w:after="0" w:line="240" w:lineRule="auto"/>
      </w:pPr>
      <w:r>
        <w:separator/>
      </w:r>
    </w:p>
  </w:footnote>
  <w:footnote w:type="continuationSeparator" w:id="0">
    <w:p w14:paraId="460470AF" w14:textId="77777777" w:rsidR="00602105" w:rsidRDefault="00602105" w:rsidP="00432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473E" w14:textId="77777777" w:rsidR="00BB5B83" w:rsidRDefault="00EF0C33">
    <w:pPr>
      <w:pStyle w:val="Header"/>
    </w:pPr>
    <w:r>
      <w:rPr>
        <w:noProof/>
      </w:rPr>
      <w:pict w14:anchorId="72A5E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7" o:spid="_x0000_s1038" type="#_x0000_t75" style="position:absolute;margin-left:0;margin-top:0;width:486.8pt;height:324.55pt;z-index:-251639808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40BA9" w14:textId="77777777" w:rsidR="00223E37" w:rsidRDefault="001703A1" w:rsidP="00096278">
    <w:pPr>
      <w:pStyle w:val="Header"/>
      <w:tabs>
        <w:tab w:val="clear" w:pos="4153"/>
        <w:tab w:val="clear" w:pos="8306"/>
        <w:tab w:val="left" w:pos="1545"/>
      </w:tabs>
      <w:rPr>
        <w:noProof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60D525AE" wp14:editId="6C136FBB">
          <wp:simplePos x="0" y="0"/>
          <wp:positionH relativeFrom="margin">
            <wp:posOffset>5161915</wp:posOffset>
          </wp:positionH>
          <wp:positionV relativeFrom="paragraph">
            <wp:posOffset>-411480</wp:posOffset>
          </wp:positionV>
          <wp:extent cx="1114425" cy="1140460"/>
          <wp:effectExtent l="0" t="0" r="9525" b="2540"/>
          <wp:wrapTight wrapText="bothSides">
            <wp:wrapPolygon edited="0">
              <wp:start x="0" y="0"/>
              <wp:lineTo x="0" y="21287"/>
              <wp:lineTo x="21415" y="21287"/>
              <wp:lineTo x="21415" y="0"/>
              <wp:lineTo x="0" y="0"/>
            </wp:wrapPolygon>
          </wp:wrapTight>
          <wp:docPr id="5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NET-E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48" t="6875" r="23535" b="10000"/>
                  <a:stretch/>
                </pic:blipFill>
                <pic:spPr bwMode="auto">
                  <a:xfrm>
                    <a:off x="0" y="0"/>
                    <a:ext cx="1114425" cy="1140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0C33">
      <w:rPr>
        <w:noProof/>
      </w:rPr>
      <w:pict w14:anchorId="40B24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8" o:spid="_x0000_s1039" type="#_x0000_t75" style="position:absolute;margin-left:0;margin-top:0;width:486.8pt;height:324.55pt;z-index:-251638784;mso-position-horizontal:center;mso-position-horizontal-relative:margin;mso-position-vertical:center;mso-position-vertical-relative:margin" o:allowincell="f">
          <v:imagedata r:id="rId2" o:title="υδατογράφημα"/>
          <w10:wrap anchorx="margin" anchory="margin"/>
        </v:shape>
      </w:pict>
    </w:r>
    <w:r w:rsidR="006A4A28">
      <w:rPr>
        <w:noProof/>
      </w:rPr>
      <w:drawing>
        <wp:anchor distT="0" distB="0" distL="114300" distR="114300" simplePos="0" relativeHeight="251669504" behindDoc="1" locked="0" layoutInCell="1" allowOverlap="1" wp14:anchorId="13159C6E" wp14:editId="3F1EE973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828800" cy="1162050"/>
          <wp:effectExtent l="0" t="0" r="0" b="0"/>
          <wp:wrapTight wrapText="bothSides">
            <wp:wrapPolygon edited="0">
              <wp:start x="0" y="0"/>
              <wp:lineTo x="0" y="21246"/>
              <wp:lineTo x="21375" y="21246"/>
              <wp:lineTo x="21375" y="0"/>
              <wp:lineTo x="0" y="0"/>
            </wp:wrapPolygon>
          </wp:wrapTight>
          <wp:docPr id="6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imKavLogoGr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278">
      <w:rPr>
        <w:noProof/>
      </w:rPr>
      <w:tab/>
    </w:r>
    <w:r w:rsidR="00096278">
      <w:rPr>
        <w:noProof/>
      </w:rPr>
      <w:tab/>
    </w:r>
  </w:p>
  <w:p w14:paraId="7BD04675" w14:textId="77777777" w:rsidR="004324E5" w:rsidRDefault="009F245E">
    <w:pPr>
      <w:pStyle w:val="Header"/>
    </w:pPr>
    <w:r>
      <w:tab/>
      <w:t xml:space="preserve">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4CB4E" w14:textId="77777777" w:rsidR="00BB5B83" w:rsidRDefault="00EF0C33">
    <w:pPr>
      <w:pStyle w:val="Header"/>
    </w:pPr>
    <w:r>
      <w:rPr>
        <w:noProof/>
      </w:rPr>
      <w:pict w14:anchorId="6EE63B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3726" o:spid="_x0000_s1037" type="#_x0000_t75" style="position:absolute;margin-left:0;margin-top:0;width:486.8pt;height:324.55pt;z-index:-251640832;mso-position-horizontal:center;mso-position-horizontal-relative:margin;mso-position-vertical:center;mso-position-vertical-relative:margin" o:allowincell="f">
          <v:imagedata r:id="rId1" o:title="υδατογράφημ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94EE873"/>
    <w:lvl w:ilvl="0" w:tplc="796A7112">
      <w:numFmt w:val="decimal"/>
      <w:lvlText w:val=""/>
      <w:lvlJc w:val="left"/>
    </w:lvl>
    <w:lvl w:ilvl="1" w:tplc="4726D046">
      <w:numFmt w:val="decimal"/>
      <w:lvlText w:val=""/>
      <w:lvlJc w:val="left"/>
    </w:lvl>
    <w:lvl w:ilvl="2" w:tplc="B7FCBF94">
      <w:numFmt w:val="decimal"/>
      <w:lvlText w:val=""/>
      <w:lvlJc w:val="left"/>
    </w:lvl>
    <w:lvl w:ilvl="3" w:tplc="094E6C6E">
      <w:numFmt w:val="decimal"/>
      <w:lvlText w:val=""/>
      <w:lvlJc w:val="left"/>
    </w:lvl>
    <w:lvl w:ilvl="4" w:tplc="20D26E4C">
      <w:numFmt w:val="decimal"/>
      <w:lvlText w:val=""/>
      <w:lvlJc w:val="left"/>
    </w:lvl>
    <w:lvl w:ilvl="5" w:tplc="EDF21B6C">
      <w:numFmt w:val="decimal"/>
      <w:lvlText w:val=""/>
      <w:lvlJc w:val="left"/>
    </w:lvl>
    <w:lvl w:ilvl="6" w:tplc="57EA29CE">
      <w:numFmt w:val="decimal"/>
      <w:lvlText w:val=""/>
      <w:lvlJc w:val="left"/>
    </w:lvl>
    <w:lvl w:ilvl="7" w:tplc="1248C258">
      <w:numFmt w:val="decimal"/>
      <w:lvlText w:val=""/>
      <w:lvlJc w:val="left"/>
    </w:lvl>
    <w:lvl w:ilvl="8" w:tplc="4B72E2E2">
      <w:numFmt w:val="decimal"/>
      <w:lvlText w:val=""/>
      <w:lvlJc w:val="left"/>
    </w:lvl>
  </w:abstractNum>
  <w:abstractNum w:abstractNumId="1" w15:restartNumberingAfterBreak="0">
    <w:nsid w:val="5D14253F"/>
    <w:multiLevelType w:val="hybridMultilevel"/>
    <w:tmpl w:val="894EE873"/>
    <w:lvl w:ilvl="0" w:tplc="40EE4B5A">
      <w:numFmt w:val="decimal"/>
      <w:lvlText w:val=""/>
      <w:lvlJc w:val="left"/>
    </w:lvl>
    <w:lvl w:ilvl="1" w:tplc="1BE44DD0">
      <w:numFmt w:val="decimal"/>
      <w:lvlText w:val=""/>
      <w:lvlJc w:val="left"/>
    </w:lvl>
    <w:lvl w:ilvl="2" w:tplc="9FEC99C8">
      <w:numFmt w:val="decimal"/>
      <w:lvlText w:val=""/>
      <w:lvlJc w:val="left"/>
    </w:lvl>
    <w:lvl w:ilvl="3" w:tplc="39640718">
      <w:numFmt w:val="decimal"/>
      <w:lvlText w:val=""/>
      <w:lvlJc w:val="left"/>
    </w:lvl>
    <w:lvl w:ilvl="4" w:tplc="9098A732">
      <w:numFmt w:val="decimal"/>
      <w:lvlText w:val=""/>
      <w:lvlJc w:val="left"/>
    </w:lvl>
    <w:lvl w:ilvl="5" w:tplc="D3527F44">
      <w:numFmt w:val="decimal"/>
      <w:lvlText w:val=""/>
      <w:lvlJc w:val="left"/>
    </w:lvl>
    <w:lvl w:ilvl="6" w:tplc="B7048E94">
      <w:numFmt w:val="decimal"/>
      <w:lvlText w:val=""/>
      <w:lvlJc w:val="left"/>
    </w:lvl>
    <w:lvl w:ilvl="7" w:tplc="4FFE410A">
      <w:numFmt w:val="decimal"/>
      <w:lvlText w:val=""/>
      <w:lvlJc w:val="left"/>
    </w:lvl>
    <w:lvl w:ilvl="8" w:tplc="8C867418">
      <w:numFmt w:val="decimal"/>
      <w:lvlText w:val=""/>
      <w:lvlJc w:val="left"/>
    </w:lvl>
  </w:abstractNum>
  <w:num w:numId="1" w16cid:durableId="789512381">
    <w:abstractNumId w:val="0"/>
  </w:num>
  <w:num w:numId="2" w16cid:durableId="1462192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105"/>
    <w:rsid w:val="00001E75"/>
    <w:rsid w:val="0000511F"/>
    <w:rsid w:val="00011CCD"/>
    <w:rsid w:val="000244D7"/>
    <w:rsid w:val="00050375"/>
    <w:rsid w:val="0006381B"/>
    <w:rsid w:val="00096278"/>
    <w:rsid w:val="000D17A7"/>
    <w:rsid w:val="000E6EE3"/>
    <w:rsid w:val="00100FAC"/>
    <w:rsid w:val="00146A82"/>
    <w:rsid w:val="001703A1"/>
    <w:rsid w:val="001E387B"/>
    <w:rsid w:val="00206AB3"/>
    <w:rsid w:val="00221527"/>
    <w:rsid w:val="00223E37"/>
    <w:rsid w:val="00236713"/>
    <w:rsid w:val="002570E9"/>
    <w:rsid w:val="00286240"/>
    <w:rsid w:val="0029389D"/>
    <w:rsid w:val="00296796"/>
    <w:rsid w:val="002A170F"/>
    <w:rsid w:val="002B773F"/>
    <w:rsid w:val="002C551D"/>
    <w:rsid w:val="002E39AA"/>
    <w:rsid w:val="002F43E2"/>
    <w:rsid w:val="00301FED"/>
    <w:rsid w:val="003124D4"/>
    <w:rsid w:val="003525DB"/>
    <w:rsid w:val="00370951"/>
    <w:rsid w:val="00381FB5"/>
    <w:rsid w:val="003871A0"/>
    <w:rsid w:val="00394F02"/>
    <w:rsid w:val="003B53CF"/>
    <w:rsid w:val="003B7D13"/>
    <w:rsid w:val="004305FD"/>
    <w:rsid w:val="004324E5"/>
    <w:rsid w:val="004363C5"/>
    <w:rsid w:val="00486349"/>
    <w:rsid w:val="004A1232"/>
    <w:rsid w:val="004A2A4F"/>
    <w:rsid w:val="004F4B48"/>
    <w:rsid w:val="005115D3"/>
    <w:rsid w:val="005244C1"/>
    <w:rsid w:val="00527765"/>
    <w:rsid w:val="00541DD2"/>
    <w:rsid w:val="00555A5E"/>
    <w:rsid w:val="00583542"/>
    <w:rsid w:val="005A5D60"/>
    <w:rsid w:val="00602105"/>
    <w:rsid w:val="0062094F"/>
    <w:rsid w:val="006613EA"/>
    <w:rsid w:val="006657BA"/>
    <w:rsid w:val="00680776"/>
    <w:rsid w:val="0068275D"/>
    <w:rsid w:val="006A4A28"/>
    <w:rsid w:val="006D6E6B"/>
    <w:rsid w:val="006F69FE"/>
    <w:rsid w:val="0077288D"/>
    <w:rsid w:val="00787875"/>
    <w:rsid w:val="007909CD"/>
    <w:rsid w:val="00795E02"/>
    <w:rsid w:val="007C47F1"/>
    <w:rsid w:val="0082593D"/>
    <w:rsid w:val="008A0F11"/>
    <w:rsid w:val="008A3907"/>
    <w:rsid w:val="009160F0"/>
    <w:rsid w:val="009F245E"/>
    <w:rsid w:val="00A52883"/>
    <w:rsid w:val="00A8706D"/>
    <w:rsid w:val="00A91342"/>
    <w:rsid w:val="00A92AE6"/>
    <w:rsid w:val="00AA37A0"/>
    <w:rsid w:val="00AB3F4B"/>
    <w:rsid w:val="00AC47E0"/>
    <w:rsid w:val="00AD0C88"/>
    <w:rsid w:val="00B12206"/>
    <w:rsid w:val="00B14D31"/>
    <w:rsid w:val="00B4785D"/>
    <w:rsid w:val="00B60F7D"/>
    <w:rsid w:val="00B6219D"/>
    <w:rsid w:val="00B630F2"/>
    <w:rsid w:val="00B741B3"/>
    <w:rsid w:val="00B752A8"/>
    <w:rsid w:val="00B82D3B"/>
    <w:rsid w:val="00BB5B83"/>
    <w:rsid w:val="00C56908"/>
    <w:rsid w:val="00CE16E2"/>
    <w:rsid w:val="00D131C3"/>
    <w:rsid w:val="00D20304"/>
    <w:rsid w:val="00D549AA"/>
    <w:rsid w:val="00D67368"/>
    <w:rsid w:val="00DB7250"/>
    <w:rsid w:val="00DB75B8"/>
    <w:rsid w:val="00E055EB"/>
    <w:rsid w:val="00E646AA"/>
    <w:rsid w:val="00E9084F"/>
    <w:rsid w:val="00EA35BE"/>
    <w:rsid w:val="00EA7035"/>
    <w:rsid w:val="00EB1A46"/>
    <w:rsid w:val="00EE6995"/>
    <w:rsid w:val="00EF0C33"/>
    <w:rsid w:val="00F517CA"/>
    <w:rsid w:val="00F946F5"/>
    <w:rsid w:val="00FA3F2B"/>
    <w:rsid w:val="00FD2889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30E38"/>
  <w15:docId w15:val="{163ECC00-0244-48F6-909A-BEE45838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01FED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301FED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32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24E5"/>
  </w:style>
  <w:style w:type="paragraph" w:styleId="Footer">
    <w:name w:val="footer"/>
    <w:basedOn w:val="Normal"/>
    <w:link w:val="FooterChar"/>
    <w:uiPriority w:val="99"/>
    <w:unhideWhenUsed/>
    <w:rsid w:val="004324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4E5"/>
  </w:style>
  <w:style w:type="character" w:styleId="Hyperlink">
    <w:name w:val="Hyperlink"/>
    <w:basedOn w:val="DefaultParagraphFont"/>
    <w:unhideWhenUsed/>
    <w:rsid w:val="00A5288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8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305FD"/>
    <w:pPr>
      <w:spacing w:after="0" w:line="240" w:lineRule="auto"/>
    </w:pPr>
  </w:style>
  <w:style w:type="table" w:styleId="TableGrid">
    <w:name w:val="Table Grid"/>
    <w:basedOn w:val="TableNormal"/>
    <w:uiPriority w:val="59"/>
    <w:rsid w:val="000D1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01FED"/>
    <w:rPr>
      <w:rFonts w:ascii="Arial" w:eastAsia="Times New Roman" w:hAnsi="Arial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301FED"/>
    <w:rPr>
      <w:rFonts w:ascii="Arial" w:eastAsia="Times New Roman" w:hAnsi="Arial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301FE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01FED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301FE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1FED"/>
    <w:rPr>
      <w:rFonts w:ascii="Arial" w:eastAsia="Times New Roman" w:hAnsi="Arial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4A2A4F"/>
    <w:rPr>
      <w:b/>
      <w:bCs/>
    </w:rPr>
  </w:style>
  <w:style w:type="paragraph" w:customStyle="1" w:styleId="Body">
    <w:name w:val="Body"/>
    <w:rsid w:val="00795E02"/>
    <w:pPr>
      <w:spacing w:after="0" w:line="240" w:lineRule="auto"/>
    </w:pPr>
    <w:rPr>
      <w:rFonts w:ascii="Helvetica Neue" w:eastAsia="Arial Unicode MS" w:hAnsi="Helvetica Neue" w:cs="Arial Unicode MS"/>
      <w:color w:val="000000"/>
    </w:rPr>
  </w:style>
  <w:style w:type="character" w:customStyle="1" w:styleId="Link">
    <w:name w:val="Link"/>
    <w:rsid w:val="00795E02"/>
    <w:rPr>
      <w:outline w:val="0"/>
      <w:color w:val="0563C1"/>
      <w:u w:val="single" w:color="0563C1"/>
    </w:rPr>
  </w:style>
  <w:style w:type="character" w:customStyle="1" w:styleId="Other">
    <w:name w:val="Other_"/>
    <w:basedOn w:val="DefaultParagraphFont"/>
    <w:link w:val="Other0"/>
    <w:rsid w:val="00D131C3"/>
    <w:rPr>
      <w:rFonts w:ascii="Arial" w:eastAsia="Arial" w:hAnsi="Arial" w:cs="Arial"/>
      <w:sz w:val="28"/>
      <w:szCs w:val="28"/>
    </w:rPr>
  </w:style>
  <w:style w:type="paragraph" w:customStyle="1" w:styleId="Other0">
    <w:name w:val="Other"/>
    <w:basedOn w:val="Normal"/>
    <w:link w:val="Other"/>
    <w:rsid w:val="00D131C3"/>
    <w:pPr>
      <w:widowControl w:val="0"/>
      <w:spacing w:after="160" w:line="240" w:lineRule="auto"/>
    </w:pPr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7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\\10.10.10.151\data\&#928;&#929;&#927;&#915;&#929;&#913;&#924;&#924;&#913;&#932;&#913;\2020\&#917;&#925;&#917;&#929;&#915;&#917;&#921;&#913;&#922;&#919;%20&#913;&#925;&#913;&#914;&#913;&#920;&#924;&#921;&#931;&#919;\www.kcci.gr" TargetMode="External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5" Type="http://schemas.openxmlformats.org/officeDocument/2006/relationships/hyperlink" Target="https://twitter.com/KavalaChamber" TargetMode="External"/><Relationship Id="rId4" Type="http://schemas.openxmlformats.org/officeDocument/2006/relationships/hyperlink" Target="https://www.facebook.com/KavalaChambe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2.pn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928;&#961;&#959;&#963;&#945;&#961;&#956;&#959;&#963;&#956;&#941;&#957;&#945;%20&#960;&#961;&#972;&#964;&#965;&#960;&#945;%20&#964;&#959;&#965;%20Office\2022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A2F8F-093F-46F3-95B0-6C5B0C26E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2022.dotx</Template>
  <TotalTime>81</TotalTime>
  <Pages>5</Pages>
  <Words>540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2022-06-27T08:51:00Z</cp:lastPrinted>
  <dcterms:created xsi:type="dcterms:W3CDTF">2022-06-27T07:45:00Z</dcterms:created>
  <dcterms:modified xsi:type="dcterms:W3CDTF">2022-06-27T09:13:00Z</dcterms:modified>
</cp:coreProperties>
</file>